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953"/>
        <w:gridCol w:w="6049"/>
      </w:tblGrid>
      <w:tr w:rsidR="00650259" w:rsidRPr="007F47E0" w14:paraId="668EEB03" w14:textId="77777777" w:rsidTr="00864F41">
        <w:tc>
          <w:tcPr>
            <w:tcW w:w="1649" w:type="pct"/>
            <w:gridSpan w:val="2"/>
            <w:vAlign w:val="bottom"/>
          </w:tcPr>
          <w:p w14:paraId="41B2A985" w14:textId="47AF3C07" w:rsidR="00650259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 w:rsidRPr="007F47E0">
              <w:rPr>
                <w:rFonts w:ascii="Verdana" w:hAnsi="Verdana"/>
                <w:sz w:val="20"/>
                <w:szCs w:val="20"/>
              </w:rPr>
              <w:t>Naam school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9819899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7E1E2C1A" w14:textId="5640EAB5" w:rsidR="00650259" w:rsidRPr="007F47E0" w:rsidRDefault="00864F41" w:rsidP="00346DE2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F47E0" w14:paraId="57567D30" w14:textId="77777777" w:rsidTr="00864F41">
        <w:tc>
          <w:tcPr>
            <w:tcW w:w="1649" w:type="pct"/>
            <w:gridSpan w:val="2"/>
            <w:vAlign w:val="bottom"/>
          </w:tcPr>
          <w:p w14:paraId="13DABED0" w14:textId="4426FB72" w:rsidR="00650259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 w:rsidRPr="007F47E0">
              <w:rPr>
                <w:rFonts w:ascii="Verdana" w:hAnsi="Verdana"/>
                <w:sz w:val="20"/>
                <w:szCs w:val="20"/>
              </w:rPr>
              <w:t>Naam contactpersoon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87962192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49D6FA8B" w14:textId="482035E8" w:rsidR="00650259" w:rsidRPr="007F47E0" w:rsidRDefault="00864F41" w:rsidP="00346DE2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F47E0" w14:paraId="637DC4C3" w14:textId="77777777" w:rsidTr="00864F41">
        <w:tc>
          <w:tcPr>
            <w:tcW w:w="1649" w:type="pct"/>
            <w:gridSpan w:val="2"/>
            <w:vAlign w:val="bottom"/>
          </w:tcPr>
          <w:p w14:paraId="2C0D7A59" w14:textId="745A7249" w:rsidR="00650259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 w:rsidRPr="007F47E0">
              <w:rPr>
                <w:rFonts w:ascii="Verdana" w:hAnsi="Verdana"/>
                <w:sz w:val="20"/>
                <w:szCs w:val="20"/>
              </w:rPr>
              <w:t>E-mailadres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79233382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1C1B6EFE" w14:textId="121EAEFB" w:rsidR="00650259" w:rsidRPr="007F47E0" w:rsidRDefault="00864F41" w:rsidP="00346DE2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F47E0" w14:paraId="7ED1EA27" w14:textId="77777777" w:rsidTr="00864F41">
        <w:tc>
          <w:tcPr>
            <w:tcW w:w="1649" w:type="pct"/>
            <w:gridSpan w:val="2"/>
            <w:vAlign w:val="bottom"/>
          </w:tcPr>
          <w:p w14:paraId="6AF25969" w14:textId="7A868754" w:rsidR="00650259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 w:rsidRPr="007F47E0">
              <w:rPr>
                <w:rFonts w:ascii="Verdana" w:hAnsi="Verdana"/>
                <w:sz w:val="20"/>
                <w:szCs w:val="20"/>
              </w:rPr>
              <w:t>Telefoonnummer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28133760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6E5CF28C" w14:textId="1C938F6E" w:rsidR="00650259" w:rsidRPr="007F47E0" w:rsidRDefault="00864F41" w:rsidP="00346DE2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F47E0" w:rsidRPr="007F47E0" w14:paraId="6FDBB206" w14:textId="77777777" w:rsidTr="00864F41">
        <w:tc>
          <w:tcPr>
            <w:tcW w:w="1649" w:type="pct"/>
            <w:gridSpan w:val="2"/>
            <w:vAlign w:val="bottom"/>
          </w:tcPr>
          <w:p w14:paraId="5610DFC4" w14:textId="725D1012" w:rsidR="007F47E0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 w:rsidRPr="007F47E0">
              <w:rPr>
                <w:rFonts w:ascii="Verdana" w:hAnsi="Verdana"/>
                <w:sz w:val="20"/>
                <w:szCs w:val="20"/>
              </w:rPr>
              <w:t>Bezoekadres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117962638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7B25AFF1" w14:textId="28CD7826" w:rsidR="007F47E0" w:rsidRPr="007F47E0" w:rsidRDefault="00864F41" w:rsidP="00346DE2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650259" w:rsidRPr="007F47E0" w14:paraId="37D1154B" w14:textId="77777777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4661FA6E" w14:textId="77777777" w:rsidR="00650259" w:rsidRPr="007F47E0" w:rsidRDefault="00650259" w:rsidP="00346DE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346DE2" w:rsidRPr="007F47E0" w14:paraId="6071FAD6" w14:textId="77777777" w:rsidTr="00346DE2">
        <w:sdt>
          <w:sdtPr>
            <w:rPr>
              <w:rFonts w:ascii="Verdana" w:hAnsi="Verdana"/>
              <w:sz w:val="20"/>
              <w:szCs w:val="20"/>
            </w:rPr>
            <w:id w:val="1576013153"/>
            <w:placeholder>
              <w:docPart w:val="0A1E138BEC2C4C80B9F07164EDC968D4"/>
            </w:placeholder>
            <w15:appearance w15:val="hidden"/>
          </w:sdtPr>
          <w:sdtEndPr/>
          <w:sdtContent>
            <w:tc>
              <w:tcPr>
                <w:tcW w:w="5000" w:type="pct"/>
                <w:gridSpan w:val="3"/>
                <w:vAlign w:val="bottom"/>
              </w:tcPr>
              <w:p w14:paraId="6B2AB516" w14:textId="3BB88614" w:rsidR="00346DE2" w:rsidRPr="007F47E0" w:rsidRDefault="007F47E0" w:rsidP="001C4A3D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7F47E0">
                  <w:rPr>
                    <w:rFonts w:ascii="Verdana" w:hAnsi="Verdana"/>
                    <w:sz w:val="20"/>
                    <w:szCs w:val="20"/>
                  </w:rPr>
                  <w:t xml:space="preserve">Voor welke groep(en) is de </w:t>
                </w:r>
                <w:proofErr w:type="spellStart"/>
                <w:r w:rsidRPr="007F47E0">
                  <w:rPr>
                    <w:rFonts w:ascii="Verdana" w:hAnsi="Verdana"/>
                    <w:sz w:val="20"/>
                    <w:szCs w:val="20"/>
                  </w:rPr>
                  <w:t>kraanwaterles</w:t>
                </w:r>
                <w:proofErr w:type="spellEnd"/>
                <w:r w:rsidRPr="007F47E0">
                  <w:rPr>
                    <w:rFonts w:ascii="Verdana" w:hAnsi="Verdana"/>
                    <w:sz w:val="20"/>
                    <w:szCs w:val="20"/>
                  </w:rPr>
                  <w:t xml:space="preserve"> bedoeld? (meerdere antwoorden mogelijk)</w:t>
                </w:r>
              </w:p>
            </w:tc>
          </w:sdtContent>
        </w:sdt>
      </w:tr>
      <w:tr w:rsidR="00346DE2" w:rsidRPr="007F47E0" w14:paraId="3F709FAE" w14:textId="77777777" w:rsidTr="000E5B5B">
        <w:sdt>
          <w:sdtPr>
            <w:rPr>
              <w:rFonts w:ascii="Verdana" w:hAnsi="Verdana"/>
              <w:sz w:val="20"/>
              <w:szCs w:val="20"/>
            </w:rPr>
            <w:id w:val="-596946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0FB0C8AD" w14:textId="0B3C9FBB" w:rsidR="00346DE2" w:rsidRPr="007F47E0" w:rsidRDefault="00864F41" w:rsidP="001C4A3D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0C0F3BAA" w14:textId="79E3D732" w:rsidR="00346DE2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Groep 6</w:t>
            </w:r>
          </w:p>
        </w:tc>
      </w:tr>
      <w:tr w:rsidR="00346DE2" w:rsidRPr="007F47E0" w14:paraId="3A99921A" w14:textId="77777777" w:rsidTr="000E5B5B">
        <w:sdt>
          <w:sdtPr>
            <w:rPr>
              <w:rFonts w:ascii="Verdana" w:hAnsi="Verdana"/>
              <w:sz w:val="20"/>
              <w:szCs w:val="20"/>
            </w:rPr>
            <w:id w:val="61155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5EAAB585" w14:textId="1BAD7DF0" w:rsidR="00346DE2" w:rsidRPr="007F47E0" w:rsidRDefault="00864F41" w:rsidP="001C4A3D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56028AF4" w14:textId="36C7AB68" w:rsidR="00346DE2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Groep 7</w:t>
            </w:r>
          </w:p>
        </w:tc>
      </w:tr>
      <w:tr w:rsidR="00346DE2" w:rsidRPr="007F47E0" w14:paraId="75A99135" w14:textId="77777777" w:rsidTr="000E5B5B">
        <w:sdt>
          <w:sdtPr>
            <w:rPr>
              <w:rFonts w:ascii="Verdana" w:hAnsi="Verdana"/>
              <w:sz w:val="20"/>
              <w:szCs w:val="20"/>
            </w:rPr>
            <w:id w:val="596062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3086B2A8" w14:textId="5695EEE6" w:rsidR="00346DE2" w:rsidRPr="007F47E0" w:rsidRDefault="00864F41" w:rsidP="001C4A3D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3A80AE40" w14:textId="0F20540B" w:rsidR="00346DE2" w:rsidRPr="007F47E0" w:rsidRDefault="007F47E0" w:rsidP="00346DE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Groep 8</w:t>
            </w:r>
          </w:p>
        </w:tc>
      </w:tr>
      <w:tr w:rsidR="00650259" w:rsidRPr="007F47E0" w14:paraId="5E6D9584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A432EF7" w14:textId="77777777" w:rsidR="00650259" w:rsidRPr="007F47E0" w:rsidRDefault="00650259" w:rsidP="00977F99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F47E0" w:rsidRPr="007F47E0" w14:paraId="1C3AA9D2" w14:textId="77777777" w:rsidTr="00864F41">
        <w:tc>
          <w:tcPr>
            <w:tcW w:w="1649" w:type="pct"/>
            <w:gridSpan w:val="2"/>
            <w:vAlign w:val="bottom"/>
          </w:tcPr>
          <w:p w14:paraId="0EC018F4" w14:textId="2EFDE410" w:rsidR="007F47E0" w:rsidRPr="007F47E0" w:rsidRDefault="007F47E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Aantal leerlingen per groep (max. 32)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2619148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7A8A06FA" w14:textId="71222719" w:rsidR="007F47E0" w:rsidRPr="007F47E0" w:rsidRDefault="00864F41" w:rsidP="006F4AE8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F47E0" w:rsidRPr="007F47E0" w14:paraId="418B9B96" w14:textId="77777777" w:rsidTr="00864F41">
        <w:tc>
          <w:tcPr>
            <w:tcW w:w="1649" w:type="pct"/>
            <w:gridSpan w:val="2"/>
            <w:vAlign w:val="bottom"/>
          </w:tcPr>
          <w:p w14:paraId="1191A0A7" w14:textId="7FB40FAC" w:rsidR="007F47E0" w:rsidRPr="007F47E0" w:rsidRDefault="007F47E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br/>
            </w:r>
            <w:r w:rsidRPr="007F47E0">
              <w:rPr>
                <w:rFonts w:ascii="Verdana" w:hAnsi="Verdana"/>
                <w:sz w:val="20"/>
                <w:szCs w:val="20"/>
              </w:rPr>
              <w:t>Wat zijn de schooltijden/pauzes/lunch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12124127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51" w:type="pct"/>
                <w:vAlign w:val="bottom"/>
              </w:tcPr>
              <w:p w14:paraId="1ACCE576" w14:textId="78F79CD7" w:rsidR="007F47E0" w:rsidRPr="007F47E0" w:rsidRDefault="00864F41" w:rsidP="006F4AE8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7F47E0" w:rsidRPr="007F47E0" w14:paraId="6750B5D5" w14:textId="77777777" w:rsidTr="006F4AE8">
        <w:sdt>
          <w:sdtPr>
            <w:rPr>
              <w:rFonts w:ascii="Verdana" w:hAnsi="Verdana"/>
              <w:sz w:val="20"/>
              <w:szCs w:val="20"/>
            </w:rPr>
            <w:id w:val="1353993835"/>
            <w:placeholder>
              <w:docPart w:val="B08CDC08DF3843B5AD67696275B9F385"/>
            </w:placeholder>
            <w15:appearance w15:val="hidden"/>
          </w:sdtPr>
          <w:sdtEndPr/>
          <w:sdtContent>
            <w:tc>
              <w:tcPr>
                <w:tcW w:w="5000" w:type="pct"/>
                <w:gridSpan w:val="3"/>
                <w:vAlign w:val="bottom"/>
              </w:tcPr>
              <w:p w14:paraId="5548DCF0" w14:textId="53259B5A" w:rsidR="007F47E0" w:rsidRPr="007F47E0" w:rsidRDefault="007F47E0" w:rsidP="006F4AE8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7F47E0">
                  <w:rPr>
                    <w:rFonts w:ascii="Verdana" w:hAnsi="Verdana"/>
                    <w:sz w:val="20"/>
                    <w:szCs w:val="20"/>
                  </w:rPr>
                  <w:t>Welke digitale middelen zijn aanwezig? (meerdere antwoorden mogelijk)</w:t>
                </w:r>
              </w:p>
            </w:tc>
          </w:sdtContent>
        </w:sdt>
      </w:tr>
      <w:tr w:rsidR="007F47E0" w:rsidRPr="007F47E0" w14:paraId="52955145" w14:textId="77777777" w:rsidTr="006F4AE8">
        <w:sdt>
          <w:sdtPr>
            <w:rPr>
              <w:rFonts w:ascii="Verdana" w:hAnsi="Verdana"/>
              <w:sz w:val="20"/>
              <w:szCs w:val="20"/>
            </w:rPr>
            <w:id w:val="878434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1E5C93A2" w14:textId="42B1568D" w:rsidR="007F47E0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60986CDD" w14:textId="02036FC4" w:rsidR="007F47E0" w:rsidRPr="007F47E0" w:rsidRDefault="007F47E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Digibord</w:t>
            </w:r>
          </w:p>
        </w:tc>
      </w:tr>
      <w:tr w:rsidR="007F47E0" w:rsidRPr="007F47E0" w14:paraId="7D261F19" w14:textId="77777777" w:rsidTr="006F4AE8">
        <w:sdt>
          <w:sdtPr>
            <w:rPr>
              <w:rFonts w:ascii="Verdana" w:hAnsi="Verdana"/>
              <w:sz w:val="20"/>
              <w:szCs w:val="20"/>
            </w:rPr>
            <w:id w:val="-897281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455BAEFD" w14:textId="735DCA22" w:rsidR="007F47E0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69550177" w14:textId="67B418D3" w:rsidR="007F47E0" w:rsidRPr="007F47E0" w:rsidRDefault="007F47E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Beamer + scherm</w:t>
            </w:r>
          </w:p>
        </w:tc>
      </w:tr>
      <w:tr w:rsidR="007F47E0" w:rsidRPr="007F47E0" w14:paraId="11E71B75" w14:textId="77777777" w:rsidTr="006F4AE8">
        <w:sdt>
          <w:sdtPr>
            <w:rPr>
              <w:rFonts w:ascii="Verdana" w:hAnsi="Verdana"/>
              <w:sz w:val="20"/>
              <w:szCs w:val="20"/>
            </w:rPr>
            <w:id w:val="-123723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3A83FF5D" w14:textId="689E8C43" w:rsidR="007F47E0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74E8613B" w14:textId="420876F3" w:rsidR="007F47E0" w:rsidRPr="007F47E0" w:rsidRDefault="007F47E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Microsoft PowerPoint</w:t>
            </w:r>
          </w:p>
        </w:tc>
      </w:tr>
      <w:tr w:rsidR="007F47E0" w:rsidRPr="007F47E0" w14:paraId="78DA6FC8" w14:textId="77777777" w:rsidTr="006F4AE8">
        <w:sdt>
          <w:sdtPr>
            <w:rPr>
              <w:rFonts w:ascii="Verdana" w:hAnsi="Verdana"/>
              <w:sz w:val="20"/>
              <w:szCs w:val="20"/>
              <w:lang w:bidi="nl-NL"/>
            </w:rPr>
            <w:id w:val="21755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30BDE551" w14:textId="5375CB7E" w:rsidR="007F47E0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  <w:lang w:bidi="nl-NL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bidi="nl-NL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001320B5" w14:textId="677C7AF5" w:rsidR="007F47E0" w:rsidRDefault="00522DE5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USB-ingang</w:t>
            </w:r>
          </w:p>
        </w:tc>
      </w:tr>
      <w:tr w:rsidR="007F47E0" w:rsidRPr="007F47E0" w14:paraId="44120021" w14:textId="77777777" w:rsidTr="006F4AE8">
        <w:sdt>
          <w:sdtPr>
            <w:rPr>
              <w:rFonts w:ascii="Verdana" w:hAnsi="Verdana"/>
              <w:sz w:val="20"/>
              <w:szCs w:val="20"/>
              <w:lang w:bidi="nl-NL"/>
            </w:rPr>
            <w:id w:val="1322384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047312B5" w14:textId="6AB1E099" w:rsidR="007F47E0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  <w:lang w:bidi="nl-NL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bidi="nl-NL"/>
                  </w:rPr>
                  <w:t>☐</w:t>
                </w:r>
              </w:p>
            </w:tc>
          </w:sdtContent>
        </w:sdt>
        <w:tc>
          <w:tcPr>
            <w:tcW w:w="4433" w:type="pct"/>
            <w:gridSpan w:val="2"/>
            <w:vAlign w:val="bottom"/>
          </w:tcPr>
          <w:p w14:paraId="4DA167A5" w14:textId="44F7060D" w:rsidR="007F47E0" w:rsidRDefault="00522DE5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Internet</w:t>
            </w:r>
          </w:p>
        </w:tc>
      </w:tr>
    </w:tbl>
    <w:p w14:paraId="2D0DD65A" w14:textId="07AF6B4B" w:rsidR="00CE6104" w:rsidRDefault="00CE6104" w:rsidP="007F47E0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049"/>
      </w:tblGrid>
      <w:tr w:rsidR="00864F41" w:rsidRPr="007F47E0" w14:paraId="4903BF37" w14:textId="77777777" w:rsidTr="006F4AE8">
        <w:tc>
          <w:tcPr>
            <w:tcW w:w="1649" w:type="pct"/>
            <w:vAlign w:val="bottom"/>
          </w:tcPr>
          <w:p w14:paraId="24F0B5A5" w14:textId="1327ECAA" w:rsidR="00864F41" w:rsidRPr="007F47E0" w:rsidRDefault="00864F41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Voorkeursdatum (min. 3 weken van te voren)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1051609583"/>
            <w:placeholder>
              <w:docPart w:val="DefaultPlaceholder_-1854013437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3351" w:type="pct"/>
                <w:vAlign w:val="bottom"/>
              </w:tcPr>
              <w:p w14:paraId="41753875" w14:textId="33EF1599" w:rsidR="00864F41" w:rsidRPr="007F47E0" w:rsidRDefault="00864F41" w:rsidP="006F4AE8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 w:rsidRPr="00AD1A46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</w:tbl>
    <w:p w14:paraId="6FB3DCE8" w14:textId="761C6DE3" w:rsidR="00864F41" w:rsidRDefault="00864F41" w:rsidP="007F47E0">
      <w:pPr>
        <w:spacing w:after="0"/>
        <w:rPr>
          <w:rFonts w:ascii="Verdana" w:hAnsi="Verdana"/>
          <w:sz w:val="20"/>
          <w:szCs w:val="20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8002"/>
      </w:tblGrid>
      <w:tr w:rsidR="00864F41" w:rsidRPr="007F47E0" w14:paraId="5CB0360F" w14:textId="77777777" w:rsidTr="006F4AE8">
        <w:sdt>
          <w:sdtPr>
            <w:rPr>
              <w:rFonts w:ascii="Verdana" w:hAnsi="Verdana"/>
              <w:sz w:val="20"/>
              <w:szCs w:val="20"/>
            </w:rPr>
            <w:id w:val="581335156"/>
            <w:placeholder>
              <w:docPart w:val="68C9A08EEEE94C9F805AA34C722C58BD"/>
            </w:placeholder>
            <w15:appearance w15:val="hidden"/>
          </w:sdtPr>
          <w:sdtEndPr/>
          <w:sdtContent>
            <w:tc>
              <w:tcPr>
                <w:tcW w:w="5000" w:type="pct"/>
                <w:gridSpan w:val="2"/>
                <w:vAlign w:val="bottom"/>
              </w:tcPr>
              <w:p w14:paraId="520D20CD" w14:textId="54C35169" w:rsidR="00864F41" w:rsidRPr="007F47E0" w:rsidRDefault="00864F41" w:rsidP="006F4AE8">
                <w:pPr>
                  <w:spacing w:before="240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Verdana" w:hAnsi="Verdana"/>
                    <w:sz w:val="20"/>
                    <w:szCs w:val="20"/>
                  </w:rPr>
                  <w:t>Kies een dagdeel</w:t>
                </w:r>
              </w:p>
            </w:tc>
          </w:sdtContent>
        </w:sdt>
      </w:tr>
      <w:tr w:rsidR="00864F41" w:rsidRPr="007F47E0" w14:paraId="29C46161" w14:textId="77777777" w:rsidTr="006F4AE8">
        <w:sdt>
          <w:sdtPr>
            <w:rPr>
              <w:rFonts w:ascii="Verdana" w:hAnsi="Verdana"/>
              <w:sz w:val="20"/>
              <w:szCs w:val="20"/>
            </w:rPr>
            <w:id w:val="1358777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6F16B244" w14:textId="77777777" w:rsidR="00864F41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vAlign w:val="bottom"/>
          </w:tcPr>
          <w:p w14:paraId="54C1CC38" w14:textId="071A92A3" w:rsidR="00864F41" w:rsidRPr="007F47E0" w:rsidRDefault="00864F41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Ochtend</w:t>
            </w:r>
          </w:p>
        </w:tc>
      </w:tr>
      <w:tr w:rsidR="00864F41" w:rsidRPr="007F47E0" w14:paraId="52D2CA0F" w14:textId="77777777" w:rsidTr="006F4AE8">
        <w:sdt>
          <w:sdtPr>
            <w:rPr>
              <w:rFonts w:ascii="Verdana" w:hAnsi="Verdana"/>
              <w:sz w:val="20"/>
              <w:szCs w:val="20"/>
            </w:rPr>
            <w:id w:val="1379823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pct"/>
              </w:tcPr>
              <w:p w14:paraId="6DD88254" w14:textId="77777777" w:rsidR="00864F41" w:rsidRPr="007F47E0" w:rsidRDefault="00864F41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433" w:type="pct"/>
            <w:vAlign w:val="bottom"/>
          </w:tcPr>
          <w:p w14:paraId="260CC448" w14:textId="4A96B073" w:rsidR="00864F41" w:rsidRPr="007F47E0" w:rsidRDefault="00864F41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Middag</w:t>
            </w:r>
          </w:p>
        </w:tc>
      </w:tr>
    </w:tbl>
    <w:p w14:paraId="3BB09F77" w14:textId="0D3332B6" w:rsidR="00864F41" w:rsidRDefault="00864F41" w:rsidP="007F47E0">
      <w:pPr>
        <w:spacing w:after="0"/>
        <w:rPr>
          <w:rFonts w:ascii="Verdana" w:hAnsi="Verdana"/>
          <w:sz w:val="20"/>
          <w:szCs w:val="20"/>
        </w:rPr>
      </w:pPr>
    </w:p>
    <w:p w14:paraId="002D367B" w14:textId="2F985A2B" w:rsidR="0064562F" w:rsidRDefault="00E26EA9" w:rsidP="007F47E0">
      <w:pPr>
        <w:spacing w:after="0"/>
        <w:rPr>
          <w:rFonts w:ascii="Verdana" w:hAnsi="Verdana"/>
          <w:sz w:val="20"/>
          <w:szCs w:val="20"/>
        </w:rPr>
      </w:pPr>
      <w:r w:rsidRPr="00E26EA9">
        <w:rPr>
          <w:rFonts w:ascii="Verdana" w:hAnsi="Verdana"/>
          <w:sz w:val="20"/>
          <w:szCs w:val="20"/>
        </w:rPr>
        <w:t>Via welk kanaal heeft u gehoord of gelezen over de kraanwaterlessen van Evides?</w:t>
      </w:r>
    </w:p>
    <w:tbl>
      <w:tblPr>
        <w:tblStyle w:val="Tabelraster"/>
        <w:tblW w:w="3459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637"/>
        <w:gridCol w:w="1637"/>
        <w:gridCol w:w="2119"/>
      </w:tblGrid>
      <w:tr w:rsidR="002E0C80" w:rsidRPr="007F47E0" w14:paraId="6D152E16" w14:textId="20E775C9" w:rsidTr="00E26EA9">
        <w:sdt>
          <w:sdtPr>
            <w:rPr>
              <w:rFonts w:ascii="Verdana" w:hAnsi="Verdana"/>
              <w:sz w:val="20"/>
              <w:szCs w:val="20"/>
            </w:rPr>
            <w:id w:val="-46811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pct"/>
              </w:tcPr>
              <w:p w14:paraId="3340B718" w14:textId="77777777" w:rsidR="002E0C80" w:rsidRPr="007F47E0" w:rsidRDefault="002E0C80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1" w:type="pct"/>
            <w:vAlign w:val="bottom"/>
          </w:tcPr>
          <w:p w14:paraId="54BCE11E" w14:textId="2D06701D" w:rsidR="002E0C80" w:rsidRPr="007F47E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Facebook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546531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pct"/>
                <w:vAlign w:val="bottom"/>
              </w:tcPr>
              <w:p w14:paraId="79885340" w14:textId="6B926565" w:rsidR="002E0C80" w:rsidRDefault="002E0C80" w:rsidP="002E0C80">
                <w:pPr>
                  <w:jc w:val="right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97" w:type="pct"/>
            <w:vAlign w:val="bottom"/>
          </w:tcPr>
          <w:p w14:paraId="7DEEC80A" w14:textId="15B46BAE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Per mailing</w:t>
            </w:r>
          </w:p>
        </w:tc>
      </w:tr>
      <w:tr w:rsidR="002E0C80" w:rsidRPr="007F47E0" w14:paraId="673E020F" w14:textId="43DA1B09" w:rsidTr="00E26EA9">
        <w:sdt>
          <w:sdtPr>
            <w:rPr>
              <w:rFonts w:ascii="Verdana" w:hAnsi="Verdana"/>
              <w:sz w:val="20"/>
              <w:szCs w:val="20"/>
            </w:rPr>
            <w:id w:val="1954589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pct"/>
              </w:tcPr>
              <w:p w14:paraId="6095FB4D" w14:textId="77777777" w:rsidR="002E0C80" w:rsidRPr="007F47E0" w:rsidRDefault="002E0C80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1" w:type="pct"/>
            <w:vAlign w:val="bottom"/>
          </w:tcPr>
          <w:p w14:paraId="74D695CE" w14:textId="0A06B897" w:rsidR="002E0C80" w:rsidRPr="007F47E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Instagram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1075055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pct"/>
                <w:vAlign w:val="bottom"/>
              </w:tcPr>
              <w:p w14:paraId="78A78BE6" w14:textId="7673C0B1" w:rsidR="002E0C80" w:rsidRDefault="00E26EA9" w:rsidP="00E26EA9">
                <w:pPr>
                  <w:jc w:val="right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97" w:type="pct"/>
            <w:vAlign w:val="bottom"/>
          </w:tcPr>
          <w:p w14:paraId="4EAEF795" w14:textId="4CC5F5A9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Evides website</w:t>
            </w:r>
          </w:p>
        </w:tc>
      </w:tr>
      <w:tr w:rsidR="002E0C80" w:rsidRPr="007F47E0" w14:paraId="0042550E" w14:textId="1B3C6201" w:rsidTr="00E26EA9">
        <w:sdt>
          <w:sdtPr>
            <w:rPr>
              <w:rFonts w:ascii="Verdana" w:hAnsi="Verdana"/>
              <w:sz w:val="20"/>
              <w:szCs w:val="20"/>
            </w:rPr>
            <w:id w:val="97271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pct"/>
              </w:tcPr>
              <w:p w14:paraId="50E1EDF6" w14:textId="77777777" w:rsidR="002E0C80" w:rsidRPr="007F47E0" w:rsidRDefault="002E0C80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311" w:type="pct"/>
            <w:vAlign w:val="bottom"/>
          </w:tcPr>
          <w:p w14:paraId="0672E185" w14:textId="10B1F951" w:rsidR="002E0C80" w:rsidRPr="007F47E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Twitter</w:t>
            </w:r>
          </w:p>
        </w:tc>
        <w:sdt>
          <w:sdtPr>
            <w:rPr>
              <w:rFonts w:ascii="Verdana" w:hAnsi="Verdana"/>
              <w:sz w:val="20"/>
              <w:szCs w:val="20"/>
            </w:rPr>
            <w:id w:val="-229311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pct"/>
                <w:vAlign w:val="bottom"/>
              </w:tcPr>
              <w:p w14:paraId="6B2BD1BB" w14:textId="444FB298" w:rsidR="002E0C80" w:rsidRDefault="00E26EA9" w:rsidP="00E26EA9">
                <w:pPr>
                  <w:jc w:val="right"/>
                  <w:rPr>
                    <w:rFonts w:ascii="Verdana" w:hAnsi="Verdan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697" w:type="pct"/>
            <w:vAlign w:val="bottom"/>
          </w:tcPr>
          <w:p w14:paraId="0B19E368" w14:textId="587B56CB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Evides Nieuwsbrief</w:t>
            </w:r>
          </w:p>
        </w:tc>
      </w:tr>
      <w:tr w:rsidR="002E0C80" w14:paraId="2A180195" w14:textId="52367847" w:rsidTr="00E26EA9">
        <w:sdt>
          <w:sdtPr>
            <w:rPr>
              <w:rFonts w:ascii="Verdana" w:hAnsi="Verdana"/>
              <w:sz w:val="20"/>
              <w:szCs w:val="20"/>
              <w:lang w:bidi="nl-NL"/>
            </w:rPr>
            <w:id w:val="-1342157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pct"/>
              </w:tcPr>
              <w:p w14:paraId="0BC5B43C" w14:textId="77777777" w:rsidR="002E0C80" w:rsidRPr="007F47E0" w:rsidRDefault="002E0C80" w:rsidP="006F4AE8">
                <w:pPr>
                  <w:spacing w:before="120"/>
                  <w:ind w:left="432"/>
                  <w:rPr>
                    <w:rFonts w:ascii="Verdana" w:hAnsi="Verdana"/>
                    <w:sz w:val="20"/>
                    <w:szCs w:val="20"/>
                    <w:lang w:bidi="nl-NL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  <w:lang w:bidi="nl-NL"/>
                  </w:rPr>
                  <w:t>☐</w:t>
                </w:r>
              </w:p>
            </w:tc>
          </w:sdtContent>
        </w:sdt>
        <w:tc>
          <w:tcPr>
            <w:tcW w:w="1311" w:type="pct"/>
            <w:vAlign w:val="bottom"/>
          </w:tcPr>
          <w:p w14:paraId="3AA0137A" w14:textId="287FBF43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LinkedIn</w:t>
            </w:r>
          </w:p>
        </w:tc>
        <w:tc>
          <w:tcPr>
            <w:tcW w:w="1311" w:type="pct"/>
          </w:tcPr>
          <w:p w14:paraId="56124D2F" w14:textId="77777777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97" w:type="pct"/>
          </w:tcPr>
          <w:p w14:paraId="1727F299" w14:textId="77777777" w:rsidR="002E0C80" w:rsidRDefault="002E0C80" w:rsidP="006F4AE8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458043F" w14:textId="77777777" w:rsidR="00864F41" w:rsidRPr="007F47E0" w:rsidRDefault="00864F41" w:rsidP="007F47E0">
      <w:pPr>
        <w:spacing w:after="0"/>
        <w:rPr>
          <w:rFonts w:ascii="Verdana" w:hAnsi="Verdana"/>
          <w:sz w:val="20"/>
          <w:szCs w:val="20"/>
        </w:rPr>
      </w:pPr>
    </w:p>
    <w:sectPr w:rsidR="00864F41" w:rsidRPr="007F47E0" w:rsidSect="000E5B5B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1ED70" w14:textId="77777777" w:rsidR="007A0F25" w:rsidRDefault="007A0F25" w:rsidP="00650259">
      <w:pPr>
        <w:spacing w:after="0" w:line="240" w:lineRule="auto"/>
      </w:pPr>
      <w:r>
        <w:separator/>
      </w:r>
    </w:p>
  </w:endnote>
  <w:endnote w:type="continuationSeparator" w:id="0">
    <w:p w14:paraId="5ACED86D" w14:textId="77777777" w:rsidR="007A0F25" w:rsidRDefault="007A0F2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659D56-6F6D-4313-AD1F-18341F30E2AC}"/>
    <w:embedBold r:id="rId2" w:fontKey="{B70BDC2D-91C1-4695-95DC-645B374046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1ACED5-27E6-48BC-8783-6BAF792AC2EA}"/>
    <w:embedBold r:id="rId4" w:fontKey="{56F2014E-C753-4241-8DFC-50B352F65949}"/>
    <w:embedItalic r:id="rId5" w:fontKey="{93FC18D4-7F9C-4888-B830-237B99A216F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761F1E-E6CD-4704-A271-DC4704A92A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0014E5BC-A088-4B0D-9D88-371BFB58F1A1}"/>
    <w:embedBold r:id="rId8" w:fontKey="{B69AFC80-BD0A-4089-88AF-AACCAACF91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1A1A90B-7072-4D98-AD53-E04C926639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971CF" w14:textId="77777777" w:rsidR="007A0F25" w:rsidRDefault="007A0F25" w:rsidP="00650259">
      <w:pPr>
        <w:spacing w:after="0" w:line="240" w:lineRule="auto"/>
      </w:pPr>
      <w:r>
        <w:separator/>
      </w:r>
    </w:p>
  </w:footnote>
  <w:footnote w:type="continuationSeparator" w:id="0">
    <w:p w14:paraId="1CE95E1F" w14:textId="77777777" w:rsidR="007A0F25" w:rsidRDefault="007A0F2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35" w:type="dxa"/>
      <w:shd w:val="clear" w:color="auto" w:fill="002060"/>
      <w:tblLook w:val="04A0" w:firstRow="1" w:lastRow="0" w:firstColumn="1" w:lastColumn="0" w:noHBand="0" w:noVBand="1"/>
    </w:tblPr>
    <w:tblGrid>
      <w:gridCol w:w="9035"/>
    </w:tblGrid>
    <w:tr w:rsidR="007F47E0" w:rsidRPr="00731F26" w14:paraId="7BD57DA4" w14:textId="77777777" w:rsidTr="00326A68">
      <w:trPr>
        <w:trHeight w:val="1038"/>
      </w:trPr>
      <w:tc>
        <w:tcPr>
          <w:tcW w:w="9035" w:type="dxa"/>
          <w:shd w:val="clear" w:color="auto" w:fill="002060"/>
          <w:vAlign w:val="center"/>
        </w:tcPr>
        <w:p w14:paraId="2DFDC759" w14:textId="39FA34D2" w:rsidR="007F47E0" w:rsidRPr="00731F26" w:rsidRDefault="007F47E0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Aanvraag Evides </w:t>
          </w:r>
          <w:proofErr w:type="spellStart"/>
          <w:r>
            <w:rPr>
              <w:rFonts w:ascii="Corbel" w:eastAsia="Calibri" w:hAnsi="Corbel" w:cs="Times New Roman"/>
              <w:b/>
              <w:color w:val="FFFFFF"/>
              <w:sz w:val="44"/>
            </w:rPr>
            <w:t>kraanwaterles</w:t>
          </w:r>
          <w:proofErr w:type="spellEnd"/>
        </w:p>
      </w:tc>
    </w:tr>
  </w:tbl>
  <w:p w14:paraId="4841F463" w14:textId="77777777" w:rsidR="00650259" w:rsidRDefault="00650259" w:rsidP="00731F26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E0"/>
    <w:rsid w:val="00024115"/>
    <w:rsid w:val="00052382"/>
    <w:rsid w:val="0006568A"/>
    <w:rsid w:val="00076F0F"/>
    <w:rsid w:val="00084253"/>
    <w:rsid w:val="000D1F49"/>
    <w:rsid w:val="000E5B5B"/>
    <w:rsid w:val="001727CA"/>
    <w:rsid w:val="00182D64"/>
    <w:rsid w:val="001C4A3D"/>
    <w:rsid w:val="002462F3"/>
    <w:rsid w:val="00247EB3"/>
    <w:rsid w:val="002C56E6"/>
    <w:rsid w:val="002E0C80"/>
    <w:rsid w:val="00326A68"/>
    <w:rsid w:val="00346DE2"/>
    <w:rsid w:val="00361E11"/>
    <w:rsid w:val="003B4744"/>
    <w:rsid w:val="003F0847"/>
    <w:rsid w:val="003F5A46"/>
    <w:rsid w:val="0040090B"/>
    <w:rsid w:val="00451246"/>
    <w:rsid w:val="0046302A"/>
    <w:rsid w:val="00487D2D"/>
    <w:rsid w:val="004D5D62"/>
    <w:rsid w:val="005112D0"/>
    <w:rsid w:val="005156F0"/>
    <w:rsid w:val="005221AD"/>
    <w:rsid w:val="00522DE5"/>
    <w:rsid w:val="00577E06"/>
    <w:rsid w:val="005A3BF7"/>
    <w:rsid w:val="005F2035"/>
    <w:rsid w:val="005F7990"/>
    <w:rsid w:val="0063739C"/>
    <w:rsid w:val="0064562F"/>
    <w:rsid w:val="00650259"/>
    <w:rsid w:val="006E629B"/>
    <w:rsid w:val="00731F26"/>
    <w:rsid w:val="00734F3F"/>
    <w:rsid w:val="00760D65"/>
    <w:rsid w:val="00770F25"/>
    <w:rsid w:val="007A0F25"/>
    <w:rsid w:val="007A35A8"/>
    <w:rsid w:val="007B0A85"/>
    <w:rsid w:val="007C6A52"/>
    <w:rsid w:val="007D303F"/>
    <w:rsid w:val="007F47E0"/>
    <w:rsid w:val="0082043E"/>
    <w:rsid w:val="008221E3"/>
    <w:rsid w:val="00864F41"/>
    <w:rsid w:val="008772AC"/>
    <w:rsid w:val="008E203A"/>
    <w:rsid w:val="0091229C"/>
    <w:rsid w:val="00940E73"/>
    <w:rsid w:val="0098597D"/>
    <w:rsid w:val="009F619A"/>
    <w:rsid w:val="009F6DDE"/>
    <w:rsid w:val="00A07415"/>
    <w:rsid w:val="00A34B7C"/>
    <w:rsid w:val="00A370A8"/>
    <w:rsid w:val="00A45CFE"/>
    <w:rsid w:val="00A65D5E"/>
    <w:rsid w:val="00B25CE8"/>
    <w:rsid w:val="00BB4CF3"/>
    <w:rsid w:val="00BD4753"/>
    <w:rsid w:val="00BD5CB1"/>
    <w:rsid w:val="00BE62EE"/>
    <w:rsid w:val="00C003BA"/>
    <w:rsid w:val="00C46878"/>
    <w:rsid w:val="00C5584A"/>
    <w:rsid w:val="00CB4A51"/>
    <w:rsid w:val="00CD4532"/>
    <w:rsid w:val="00CD47B0"/>
    <w:rsid w:val="00CE6104"/>
    <w:rsid w:val="00CE7918"/>
    <w:rsid w:val="00D16163"/>
    <w:rsid w:val="00D27C15"/>
    <w:rsid w:val="00DB3FAD"/>
    <w:rsid w:val="00DE7033"/>
    <w:rsid w:val="00E26EA9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E980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km\AppData\Roaming\Microsoft\Templates\Vrijwilliger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1E138BEC2C4C80B9F07164EDC968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12ACB-77B6-4054-9D26-16A6E34DDBD2}"/>
      </w:docPartPr>
      <w:docPartBody>
        <w:p w:rsidR="00032612" w:rsidRDefault="00181D09">
          <w:pPr>
            <w:pStyle w:val="0A1E138BEC2C4C80B9F07164EDC968D4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  <w:docPart>
      <w:docPartPr>
        <w:name w:val="B08CDC08DF3843B5AD67696275B9F3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11CB62-1664-4172-9BB0-25C8EF64BF32}"/>
      </w:docPartPr>
      <w:docPartBody>
        <w:p w:rsidR="00032612" w:rsidRDefault="00181D09" w:rsidP="00181D09">
          <w:pPr>
            <w:pStyle w:val="B08CDC08DF3843B5AD67696275B9F385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46EA00-2EED-41D7-8CCE-C51171A1D49B}"/>
      </w:docPartPr>
      <w:docPartBody>
        <w:p w:rsidR="00032612" w:rsidRDefault="00181D09">
          <w:r w:rsidRPr="00AD1A4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13133C-A414-47CE-9869-6773EA4F569B}"/>
      </w:docPartPr>
      <w:docPartBody>
        <w:p w:rsidR="00032612" w:rsidRDefault="00181D09">
          <w:r w:rsidRPr="00AD1A46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68C9A08EEEE94C9F805AA34C722C58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BD2ABC-B43F-44AD-98DB-207B596B5649}"/>
      </w:docPartPr>
      <w:docPartBody>
        <w:p w:rsidR="00032612" w:rsidRDefault="00181D09" w:rsidP="00181D09">
          <w:pPr>
            <w:pStyle w:val="68C9A08EEEE94C9F805AA34C722C58BD"/>
          </w:pPr>
          <w:r w:rsidRPr="00A45CFE">
            <w:rPr>
              <w:spacing w:val="-6"/>
              <w:lang w:bidi="nl-NL"/>
            </w:rPr>
            <w:t>Ik ben geïnteresseerd in vrijwilligerswerk voor de volgende soorten activiteiten: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D09"/>
    <w:rsid w:val="00032612"/>
    <w:rsid w:val="00181D09"/>
    <w:rsid w:val="0051729E"/>
    <w:rsid w:val="00AB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0A1E138BEC2C4C80B9F07164EDC968D4">
    <w:name w:val="0A1E138BEC2C4C80B9F07164EDC968D4"/>
  </w:style>
  <w:style w:type="paragraph" w:customStyle="1" w:styleId="B08CDC08DF3843B5AD67696275B9F385">
    <w:name w:val="B08CDC08DF3843B5AD67696275B9F385"/>
    <w:rsid w:val="00181D09"/>
  </w:style>
  <w:style w:type="character" w:styleId="Tekstvantijdelijkeaanduiding">
    <w:name w:val="Placeholder Text"/>
    <w:basedOn w:val="Standaardalinea-lettertype"/>
    <w:uiPriority w:val="99"/>
    <w:semiHidden/>
    <w:rsid w:val="00181D09"/>
    <w:rPr>
      <w:color w:val="808080"/>
    </w:rPr>
  </w:style>
  <w:style w:type="paragraph" w:customStyle="1" w:styleId="68C9A08EEEE94C9F805AA34C722C58BD">
    <w:name w:val="68C9A08EEEE94C9F805AA34C722C58BD"/>
    <w:rsid w:val="00181D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Vrijwilligersformulier.dotx</Template>
  <TotalTime>0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2022-03-22T10:05:00Z</dcterms:created>
  <dcterms:modified xsi:type="dcterms:W3CDTF">2022-03-22T10:05:00Z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